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BD8E8" w14:textId="77777777" w:rsidR="008D550C" w:rsidRPr="000570CB" w:rsidRDefault="008D550C" w:rsidP="00B979F2">
      <w:pPr>
        <w:rPr>
          <w:rFonts w:ascii="IRANYekan" w:hAnsi="IRANYekan" w:cs="B Mitra"/>
          <w:sz w:val="28"/>
          <w:rtl/>
          <w:lang w:bidi="fa-IR"/>
        </w:rPr>
      </w:pPr>
      <w:bookmarkStart w:id="0" w:name="_GoBack"/>
    </w:p>
    <w:p w14:paraId="7A3CE4F7" w14:textId="77777777" w:rsidR="002B32A3" w:rsidRPr="000570CB" w:rsidRDefault="002B32A3" w:rsidP="002B32A3">
      <w:pPr>
        <w:pStyle w:val="Heading3"/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پرسشنامه</w:t>
      </w:r>
      <w:r w:rsidR="00C14188" w:rsidRPr="000570CB">
        <w:rPr>
          <w:rFonts w:ascii="IRANYekan" w:hAnsi="IRANYekan" w:cs="B Mitra"/>
          <w:sz w:val="28"/>
          <w:rtl/>
          <w:lang w:bidi="fa-IR"/>
        </w:rPr>
        <w:t xml:space="preserve"> تعارض</w:t>
      </w:r>
      <w:r w:rsidR="003C2652" w:rsidRPr="000570CB">
        <w:rPr>
          <w:rFonts w:ascii="IRANYekan" w:hAnsi="IRANYekan" w:cs="B Mitra"/>
          <w:sz w:val="28"/>
          <w:rtl/>
          <w:lang w:bidi="fa-IR"/>
        </w:rPr>
        <w:t xml:space="preserve"> سازمانی</w:t>
      </w:r>
      <w:r w:rsidR="00C72F49" w:rsidRPr="000570CB">
        <w:rPr>
          <w:rFonts w:ascii="IRANYekan" w:hAnsi="IRANYekan" w:cs="B Mitra"/>
          <w:sz w:val="28"/>
          <w:rtl/>
          <w:lang w:bidi="fa-IR"/>
        </w:rPr>
        <w:t xml:space="preserve"> رابینز</w:t>
      </w:r>
    </w:p>
    <w:p w14:paraId="0D28C9C6" w14:textId="77777777" w:rsidR="002B32A3" w:rsidRPr="000570CB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همکار محترم؛</w:t>
      </w:r>
    </w:p>
    <w:p w14:paraId="70D17616" w14:textId="77777777" w:rsidR="002B32A3" w:rsidRPr="000570CB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با سلام و احترام</w:t>
      </w:r>
    </w:p>
    <w:p w14:paraId="2EAC1CEF" w14:textId="779A3A4A" w:rsidR="002B32A3" w:rsidRPr="000570CB" w:rsidRDefault="002B32A3" w:rsidP="003C2652">
      <w:pPr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پرسشنامه ز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ر در راستا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پژوهش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جهت بررس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</w:t>
      </w:r>
      <w:r w:rsidR="003C2652" w:rsidRPr="000570CB">
        <w:rPr>
          <w:rFonts w:ascii="IRANYekan" w:hAnsi="IRANYekan" w:cs="B Mitra"/>
          <w:b/>
          <w:bCs/>
          <w:sz w:val="28"/>
          <w:rtl/>
          <w:lang w:bidi="fa-IR"/>
        </w:rPr>
        <w:t>تعارض سازمانی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ته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ه شده است. لذا با تخص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ص زمان ارزشمندتان به طور دق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ق آنرا تکم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ل و به پژوهشگر عودت ده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د. شا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ان ذکر است ا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ن اطلاعات کاملاً محرمانه تلق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شده و صرفاً جهت دست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اب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به اهداف پژوهش به صورت کل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مورد استفاده قرار خواهد گرفت. پ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شاپ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ش از همکار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صم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مانه شما سپاسگزار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م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‌شود.</w:t>
      </w:r>
    </w:p>
    <w:p w14:paraId="1BDEC8E1" w14:textId="12351688" w:rsidR="002B32A3" w:rsidRPr="000570CB" w:rsidRDefault="002B32A3" w:rsidP="002B32A3">
      <w:pPr>
        <w:keepNext/>
        <w:rPr>
          <w:rFonts w:ascii="IRANYekan" w:hAnsi="IRANYekan" w:cs="B Mitra"/>
          <w:b/>
          <w:bCs/>
          <w:sz w:val="28"/>
          <w:rtl/>
        </w:rPr>
      </w:pPr>
      <w:r w:rsidRPr="000570CB">
        <w:rPr>
          <w:rFonts w:ascii="IRANYekan" w:hAnsi="IRANYekan" w:cs="B Mitra"/>
          <w:b/>
          <w:bCs/>
          <w:sz w:val="28"/>
          <w:rtl/>
        </w:rPr>
        <w:t>سوالات عموم</w:t>
      </w:r>
      <w:r w:rsidR="00935271" w:rsidRPr="000570CB">
        <w:rPr>
          <w:rFonts w:ascii="IRANYekan" w:hAnsi="IRANYekan" w:cs="B Mitra"/>
          <w:b/>
          <w:bCs/>
          <w:sz w:val="28"/>
          <w:rtl/>
        </w:rPr>
        <w:t>ی</w:t>
      </w:r>
    </w:p>
    <w:p w14:paraId="4CCD213A" w14:textId="77777777" w:rsidR="002B32A3" w:rsidRPr="000570CB" w:rsidRDefault="002B32A3" w:rsidP="002B32A3">
      <w:pPr>
        <w:keepNext/>
        <w:rPr>
          <w:rFonts w:ascii="IRANYekan" w:hAnsi="IRANYekan" w:cs="B Mitra"/>
          <w:b/>
          <w:bCs/>
          <w:color w:val="FF0000"/>
          <w:sz w:val="28"/>
          <w:rtl/>
        </w:rPr>
      </w:pPr>
      <w:r w:rsidRPr="000570CB">
        <w:rPr>
          <w:rFonts w:ascii="IRANYekan" w:hAnsi="IRANYekan" w:cs="B Mitra"/>
          <w:b/>
          <w:bCs/>
          <w:color w:val="FF0000"/>
          <w:sz w:val="28"/>
          <w:rtl/>
        </w:rPr>
        <w:t>این سوالات بسته به قلمرو زمانی، مکانی و پژوهشی شما باید تغییر کند</w:t>
      </w:r>
    </w:p>
    <w:p w14:paraId="74807E77" w14:textId="46F1AFF2" w:rsidR="002B32A3" w:rsidRPr="000570CB" w:rsidRDefault="002B32A3" w:rsidP="002B32A3">
      <w:pPr>
        <w:rPr>
          <w:rFonts w:ascii="IRANYekan" w:hAnsi="IRANYekan" w:cs="B Mitra"/>
          <w:sz w:val="28"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1. جنس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ت: مرد 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       زن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</w:p>
    <w:p w14:paraId="0080979E" w14:textId="2F594532" w:rsidR="002B32A3" w:rsidRPr="000570CB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2. سن :  کمتر از س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سال 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   30 تا 40سال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    40تا 50 سال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       ب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شتر از 50سال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</w:t>
      </w:r>
    </w:p>
    <w:p w14:paraId="60452997" w14:textId="06F937FF" w:rsidR="002B32A3" w:rsidRPr="000570CB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 xml:space="preserve">3. سابقه خدمت: کمتر 1 سال 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3 تا 5 سال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      5 تا 10 سال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       ب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شتر از 10 سال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</w:p>
    <w:p w14:paraId="5859719A" w14:textId="70F826DE" w:rsidR="002B32A3" w:rsidRPr="000570CB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4. م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زان تحص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لات: د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پلم و پائ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نتر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کاردان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کارشناس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lang w:bidi="fa-IR"/>
        </w:rPr>
        <w:t xml:space="preserve">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  <w:r w:rsidRPr="000570CB">
        <w:rPr>
          <w:rFonts w:ascii="IRANYekan" w:hAnsi="IRANYekan" w:cs="B Mitra"/>
          <w:sz w:val="28"/>
          <w:rtl/>
          <w:lang w:bidi="fa-IR"/>
        </w:rPr>
        <w:t xml:space="preserve">  تحص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لات تکم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>ل</w:t>
      </w:r>
      <w:r w:rsidR="00935271" w:rsidRPr="000570CB">
        <w:rPr>
          <w:rFonts w:ascii="IRANYekan" w:hAnsi="IRANYekan" w:cs="B Mitra"/>
          <w:sz w:val="28"/>
          <w:rtl/>
          <w:lang w:bidi="fa-IR"/>
        </w:rPr>
        <w:t>ی</w:t>
      </w:r>
      <w:r w:rsidRPr="000570CB">
        <w:rPr>
          <w:rFonts w:ascii="IRANYekan" w:hAnsi="IRANYekan" w:cs="B Mitra"/>
          <w:sz w:val="28"/>
          <w:rtl/>
          <w:lang w:bidi="fa-IR"/>
        </w:rPr>
        <w:t xml:space="preserve"> </w:t>
      </w:r>
      <w:r w:rsidRPr="000570CB">
        <w:rPr>
          <w:rFonts w:ascii="IRANYekan" w:hAnsi="IRANYekan" w:cs="B Mitra"/>
          <w:sz w:val="28"/>
          <w:lang w:bidi="fa-IR"/>
        </w:rPr>
        <w:sym w:font="Wingdings 2" w:char="00A3"/>
      </w:r>
    </w:p>
    <w:p w14:paraId="7A680DE3" w14:textId="77777777" w:rsidR="002B32A3" w:rsidRPr="000570CB" w:rsidRDefault="002B32A3" w:rsidP="002B32A3">
      <w:pPr>
        <w:rPr>
          <w:rFonts w:ascii="IRANYekan" w:hAnsi="IRANYekan" w:cs="B Mitra"/>
          <w:sz w:val="28"/>
          <w:rtl/>
          <w:lang w:bidi="fa-IR"/>
        </w:rPr>
      </w:pPr>
    </w:p>
    <w:p w14:paraId="04E9C1B8" w14:textId="77777777" w:rsidR="008753C9" w:rsidRPr="000570CB" w:rsidRDefault="008753C9">
      <w:pPr>
        <w:bidi w:val="0"/>
        <w:spacing w:after="160" w:line="259" w:lineRule="auto"/>
        <w:ind w:firstLine="0"/>
        <w:jc w:val="left"/>
        <w:rPr>
          <w:rFonts w:ascii="IRANYekan" w:hAnsi="IRANYekan" w:cs="B Mitra"/>
          <w:b/>
          <w:bCs/>
          <w:kern w:val="32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br w:type="page"/>
      </w:r>
    </w:p>
    <w:p w14:paraId="16B953E3" w14:textId="77777777" w:rsidR="00C72F49" w:rsidRPr="000570CB" w:rsidRDefault="00C72F49" w:rsidP="00C72F49">
      <w:pPr>
        <w:pStyle w:val="Nahed"/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lastRenderedPageBreak/>
        <w:t>سوالات تخصصی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66"/>
        <w:gridCol w:w="502"/>
        <w:gridCol w:w="502"/>
        <w:gridCol w:w="502"/>
        <w:gridCol w:w="502"/>
        <w:gridCol w:w="502"/>
      </w:tblGrid>
      <w:tr w:rsidR="00C72F49" w:rsidRPr="000570CB" w14:paraId="0F9F7769" w14:textId="77777777" w:rsidTr="00026DF9">
        <w:trPr>
          <w:cantSplit/>
          <w:trHeight w:val="1134"/>
        </w:trPr>
        <w:tc>
          <w:tcPr>
            <w:tcW w:w="0" w:type="auto"/>
            <w:shd w:val="clear" w:color="auto" w:fill="BDD6EE" w:themeFill="accent1" w:themeFillTint="66"/>
          </w:tcPr>
          <w:p w14:paraId="5ED3ED1A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shd w:val="clear" w:color="auto" w:fill="BDD6EE" w:themeFill="accent1" w:themeFillTint="66"/>
            <w:textDirection w:val="tbRl"/>
          </w:tcPr>
          <w:p w14:paraId="033BDCC9" w14:textId="77777777" w:rsidR="00C72F49" w:rsidRPr="000570CB" w:rsidRDefault="00C72F49" w:rsidP="00026DF9">
            <w:pPr>
              <w:pStyle w:val="BortBold"/>
              <w:rPr>
                <w:rFonts w:ascii="IRANYekan" w:hAnsi="IRANYekan" w:cs="B Mitra"/>
                <w:sz w:val="18"/>
                <w:szCs w:val="18"/>
                <w:rtl/>
              </w:rPr>
            </w:pPr>
            <w:r w:rsidRPr="000570CB">
              <w:rPr>
                <w:rFonts w:ascii="IRANYekan" w:hAnsi="IRANYekan" w:cs="B Mitra"/>
                <w:sz w:val="18"/>
                <w:szCs w:val="18"/>
                <w:rtl/>
              </w:rPr>
              <w:t>هرگز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</w:tcPr>
          <w:p w14:paraId="2A91B26F" w14:textId="77777777" w:rsidR="00C72F49" w:rsidRPr="000570CB" w:rsidRDefault="00C72F49" w:rsidP="00026DF9">
            <w:pPr>
              <w:pStyle w:val="BortBold"/>
              <w:rPr>
                <w:rFonts w:ascii="IRANYekan" w:hAnsi="IRANYekan" w:cs="B Mitra"/>
                <w:sz w:val="18"/>
                <w:szCs w:val="18"/>
                <w:rtl/>
              </w:rPr>
            </w:pPr>
            <w:r w:rsidRPr="000570CB">
              <w:rPr>
                <w:rFonts w:ascii="IRANYekan" w:hAnsi="IRANYekan" w:cs="B Mitra"/>
                <w:sz w:val="18"/>
                <w:szCs w:val="18"/>
                <w:rtl/>
              </w:rPr>
              <w:t>بسیار کم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</w:tcPr>
          <w:p w14:paraId="327714A2" w14:textId="77777777" w:rsidR="00C72F49" w:rsidRPr="000570CB" w:rsidRDefault="00C72F49" w:rsidP="00026DF9">
            <w:pPr>
              <w:pStyle w:val="BortBold"/>
              <w:rPr>
                <w:rFonts w:ascii="IRANYekan" w:hAnsi="IRANYekan" w:cs="B Mitra"/>
                <w:sz w:val="18"/>
                <w:szCs w:val="18"/>
                <w:rtl/>
              </w:rPr>
            </w:pPr>
            <w:r w:rsidRPr="000570CB">
              <w:rPr>
                <w:rFonts w:ascii="IRANYekan" w:hAnsi="IRANYekan" w:cs="B Mitra"/>
                <w:sz w:val="18"/>
                <w:szCs w:val="18"/>
                <w:rtl/>
              </w:rPr>
              <w:t>بندرت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</w:tcPr>
          <w:p w14:paraId="1D5F6033" w14:textId="77777777" w:rsidR="00C72F49" w:rsidRPr="000570CB" w:rsidRDefault="00C72F49" w:rsidP="00026DF9">
            <w:pPr>
              <w:pStyle w:val="BortBold"/>
              <w:rPr>
                <w:rFonts w:ascii="IRANYekan" w:hAnsi="IRANYekan" w:cs="B Mitra"/>
                <w:sz w:val="18"/>
                <w:szCs w:val="18"/>
                <w:rtl/>
              </w:rPr>
            </w:pPr>
            <w:r w:rsidRPr="000570CB">
              <w:rPr>
                <w:rFonts w:ascii="IRANYekan" w:hAnsi="IRANYekan" w:cs="B Mitra"/>
                <w:sz w:val="18"/>
                <w:szCs w:val="18"/>
                <w:rtl/>
              </w:rPr>
              <w:t>گاهی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</w:tcPr>
          <w:p w14:paraId="6EFA33BB" w14:textId="77777777" w:rsidR="00C72F49" w:rsidRPr="000570CB" w:rsidRDefault="00C72F49" w:rsidP="00026DF9">
            <w:pPr>
              <w:pStyle w:val="BortBold"/>
              <w:rPr>
                <w:rFonts w:ascii="IRANYekan" w:hAnsi="IRANYekan" w:cs="B Mitra"/>
                <w:sz w:val="18"/>
                <w:szCs w:val="18"/>
                <w:rtl/>
              </w:rPr>
            </w:pPr>
            <w:r w:rsidRPr="000570CB">
              <w:rPr>
                <w:rFonts w:ascii="IRANYekan" w:hAnsi="IRANYekan" w:cs="B Mitra"/>
                <w:sz w:val="18"/>
                <w:szCs w:val="18"/>
                <w:rtl/>
              </w:rPr>
              <w:t>همیشه</w:t>
            </w:r>
          </w:p>
        </w:tc>
      </w:tr>
      <w:tr w:rsidR="00C72F49" w:rsidRPr="000570CB" w14:paraId="6FFA24D2" w14:textId="77777777" w:rsidTr="00026DF9">
        <w:tc>
          <w:tcPr>
            <w:tcW w:w="0" w:type="auto"/>
          </w:tcPr>
          <w:p w14:paraId="73B4AEF7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 من نظر خودم را که مخالف با نظر رئیسم است ابراز می نمایم.</w:t>
            </w:r>
          </w:p>
        </w:tc>
        <w:tc>
          <w:tcPr>
            <w:tcW w:w="0" w:type="auto"/>
          </w:tcPr>
          <w:p w14:paraId="75A91FE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43AE45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257F48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34D3ED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571208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48B8ED10" w14:textId="77777777" w:rsidTr="00026DF9">
        <w:tc>
          <w:tcPr>
            <w:tcW w:w="0" w:type="auto"/>
          </w:tcPr>
          <w:p w14:paraId="6A63928F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 زمانی که می خواهم رئیسم را وادار کنم که موضع من را بپذیرد، صدایم را بلند می‌کنم.</w:t>
            </w:r>
          </w:p>
        </w:tc>
        <w:tc>
          <w:tcPr>
            <w:tcW w:w="0" w:type="auto"/>
          </w:tcPr>
          <w:p w14:paraId="08FA64F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90062F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E0CA7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0C4D87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AB0B91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7EF7C787" w14:textId="77777777" w:rsidTr="00026DF9">
        <w:tc>
          <w:tcPr>
            <w:tcW w:w="0" w:type="auto"/>
          </w:tcPr>
          <w:p w14:paraId="796B4C83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3 من نظر خود را با شفافیت هر چه بیشتر ابراز می کنم.</w:t>
            </w:r>
          </w:p>
        </w:tc>
        <w:tc>
          <w:tcPr>
            <w:tcW w:w="0" w:type="auto"/>
          </w:tcPr>
          <w:p w14:paraId="2463254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A9A70B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1E2AE0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3A964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2A354C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363D90F2" w14:textId="77777777" w:rsidTr="00026DF9">
        <w:tc>
          <w:tcPr>
            <w:tcW w:w="0" w:type="auto"/>
          </w:tcPr>
          <w:p w14:paraId="02AE8EA4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4 من روی دیدگاه خود محکم می ایستم تا سرپرست من موضع را درک کند.</w:t>
            </w:r>
          </w:p>
        </w:tc>
        <w:tc>
          <w:tcPr>
            <w:tcW w:w="0" w:type="auto"/>
          </w:tcPr>
          <w:p w14:paraId="7DA2E22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CCAAAF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60DAA8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5322E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16EE46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19299A55" w14:textId="77777777" w:rsidTr="00026DF9">
        <w:tc>
          <w:tcPr>
            <w:tcW w:w="0" w:type="auto"/>
          </w:tcPr>
          <w:p w14:paraId="72EE76F7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5 روی موضع خودم اصرار می کنم و در آن باره بحث می کنم.</w:t>
            </w:r>
          </w:p>
        </w:tc>
        <w:tc>
          <w:tcPr>
            <w:tcW w:w="0" w:type="auto"/>
          </w:tcPr>
          <w:p w14:paraId="4156E6E1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DE4170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254912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52748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34DC27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24F92327" w14:textId="77777777" w:rsidTr="00026DF9">
        <w:tc>
          <w:tcPr>
            <w:tcW w:w="0" w:type="auto"/>
          </w:tcPr>
          <w:p w14:paraId="6C127F93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6 هرگاه با رئیسم اختالف پیدا می کنم اصرار زیادی می کنم تا موضع مرا بپذیرد.</w:t>
            </w:r>
          </w:p>
        </w:tc>
        <w:tc>
          <w:tcPr>
            <w:tcW w:w="0" w:type="auto"/>
          </w:tcPr>
          <w:p w14:paraId="1CB51C4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0B46A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AA36E7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AD1520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B458481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34739FB6" w14:textId="77777777" w:rsidTr="00026DF9">
        <w:tc>
          <w:tcPr>
            <w:tcW w:w="0" w:type="auto"/>
          </w:tcPr>
          <w:p w14:paraId="04C6644A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7 هرگاه با سرپرستم اختالف پیدا می کنم روی موضع خود محکم می ایستم و دیدگاه‌های خود را ابراز می نمایم.</w:t>
            </w:r>
          </w:p>
        </w:tc>
        <w:tc>
          <w:tcPr>
            <w:tcW w:w="0" w:type="auto"/>
          </w:tcPr>
          <w:p w14:paraId="4A022B8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4D6A5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4F51BD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A3AD71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E5A2CC1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6F4DB090" w14:textId="77777777" w:rsidTr="00026DF9">
        <w:tc>
          <w:tcPr>
            <w:tcW w:w="0" w:type="auto"/>
          </w:tcPr>
          <w:p w14:paraId="52C2DA6A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8 من برای پیدا کردن یک راه حل (با توجه به اختالفی که با رئیسم دارم) به صورتی عمیق فکر می کنم.</w:t>
            </w:r>
          </w:p>
        </w:tc>
        <w:tc>
          <w:tcPr>
            <w:tcW w:w="0" w:type="auto"/>
          </w:tcPr>
          <w:p w14:paraId="1841F16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4D778B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93E5B4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4043A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470327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7221BE8A" w14:textId="77777777" w:rsidTr="00026DF9">
        <w:tc>
          <w:tcPr>
            <w:tcW w:w="0" w:type="auto"/>
          </w:tcPr>
          <w:p w14:paraId="127B6546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9 من راه حل هایی را پیشنهاد می کنم که شامل هر دو دیدگاه باشد.</w:t>
            </w:r>
          </w:p>
        </w:tc>
        <w:tc>
          <w:tcPr>
            <w:tcW w:w="0" w:type="auto"/>
          </w:tcPr>
          <w:p w14:paraId="22E8E3B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B744FD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828216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69669F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36D45F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307E1495" w14:textId="77777777" w:rsidTr="00026DF9">
        <w:tc>
          <w:tcPr>
            <w:tcW w:w="0" w:type="auto"/>
          </w:tcPr>
          <w:p w14:paraId="13979B9D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10 اگر سرپرست من اندکی کوتاه بیاید من روی نظر خود زیاد پافشاری نمی کنم.</w:t>
            </w:r>
          </w:p>
        </w:tc>
        <w:tc>
          <w:tcPr>
            <w:tcW w:w="0" w:type="auto"/>
          </w:tcPr>
          <w:p w14:paraId="3A3983A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B7D025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5CFF84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673D35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47FA8D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7F4926C6" w14:textId="77777777" w:rsidTr="00026DF9">
        <w:tc>
          <w:tcPr>
            <w:tcW w:w="0" w:type="auto"/>
          </w:tcPr>
          <w:p w14:paraId="6FE859FD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11 با توجه به مسائلی که در بحث با رئیسم به وجود می آید، من غالبا راه حل های</w:t>
            </w:r>
          </w:p>
        </w:tc>
        <w:tc>
          <w:tcPr>
            <w:tcW w:w="0" w:type="auto"/>
          </w:tcPr>
          <w:p w14:paraId="3FD1322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7DC3B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ECAB44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73BFD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9495F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6C0440A8" w14:textId="77777777" w:rsidTr="00026DF9">
        <w:tc>
          <w:tcPr>
            <w:tcW w:w="0" w:type="auto"/>
          </w:tcPr>
          <w:p w14:paraId="34616D2C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ابتکاری ارائه می کنم.</w:t>
            </w:r>
          </w:p>
        </w:tc>
        <w:tc>
          <w:tcPr>
            <w:tcW w:w="0" w:type="auto"/>
          </w:tcPr>
          <w:p w14:paraId="18A5F28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56BC3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77FCEF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D33C80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68D766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69A05352" w14:textId="77777777" w:rsidTr="00026DF9">
        <w:tc>
          <w:tcPr>
            <w:tcW w:w="0" w:type="auto"/>
          </w:tcPr>
          <w:p w14:paraId="7A3154CE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12 من 50 درصد به رئیسم و 50 درصد به خودم حق می دهم تا به یک تفاهم برسیم.</w:t>
            </w:r>
          </w:p>
        </w:tc>
        <w:tc>
          <w:tcPr>
            <w:tcW w:w="0" w:type="auto"/>
          </w:tcPr>
          <w:p w14:paraId="518F52B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264A49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A0A656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BE2187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BD230A1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2268C31C" w14:textId="77777777" w:rsidTr="00026DF9">
        <w:tc>
          <w:tcPr>
            <w:tcW w:w="0" w:type="auto"/>
          </w:tcPr>
          <w:p w14:paraId="46A971E4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13 در بحث هایی که در مورد مسئله مورد اختالف پیش میاید من غالبا راه حل های ابتکاری ارائه می‌کنم.</w:t>
            </w:r>
          </w:p>
        </w:tc>
        <w:tc>
          <w:tcPr>
            <w:tcW w:w="0" w:type="auto"/>
          </w:tcPr>
          <w:p w14:paraId="6D83106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818C0F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8B0A31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B6CB85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4E9A4E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35F2C906" w14:textId="77777777" w:rsidTr="00026DF9">
        <w:tc>
          <w:tcPr>
            <w:tcW w:w="0" w:type="auto"/>
          </w:tcPr>
          <w:p w14:paraId="2811C6B1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14 اگر رئیسم 50 درصد با نظر من موافقت کند تسلیم می شوم.</w:t>
            </w:r>
          </w:p>
        </w:tc>
        <w:tc>
          <w:tcPr>
            <w:tcW w:w="0" w:type="auto"/>
          </w:tcPr>
          <w:p w14:paraId="4D002CA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ABDA69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AB960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9A6D7A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0AC883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1E196982" w14:textId="77777777" w:rsidTr="00026DF9">
        <w:tc>
          <w:tcPr>
            <w:tcW w:w="0" w:type="auto"/>
          </w:tcPr>
          <w:p w14:paraId="3E16CE9C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15 در رابطه با اختالف نظرهایی که با رئیس خود دارم، همیشه وسط کار را می گیرم.</w:t>
            </w:r>
          </w:p>
        </w:tc>
        <w:tc>
          <w:tcPr>
            <w:tcW w:w="0" w:type="auto"/>
          </w:tcPr>
          <w:p w14:paraId="0C0111F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19E0C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BD216A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BBDA0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2A77AA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60EA4DFC" w14:textId="77777777" w:rsidTr="00026DF9">
        <w:tc>
          <w:tcPr>
            <w:tcW w:w="0" w:type="auto"/>
          </w:tcPr>
          <w:p w14:paraId="4FF1580C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16 برای اینکه بتوانم در رابطه با اختالف نظر خود راه حلی بیایم، پیشنهاد همکاری می‌کنم.</w:t>
            </w:r>
          </w:p>
        </w:tc>
        <w:tc>
          <w:tcPr>
            <w:tcW w:w="0" w:type="auto"/>
          </w:tcPr>
          <w:p w14:paraId="78CBAA8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5B26D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BEEA9F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DFABBE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708351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673833CD" w14:textId="77777777" w:rsidTr="00026DF9">
        <w:tc>
          <w:tcPr>
            <w:tcW w:w="0" w:type="auto"/>
          </w:tcPr>
          <w:p w14:paraId="17BE9C15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17 برای پیدا کردن راه حل هایی برای مسائل مورد اختالف می کوشم تا از دیدگاه ها و نظر رئیس خود استفاده کنم.</w:t>
            </w:r>
          </w:p>
        </w:tc>
        <w:tc>
          <w:tcPr>
            <w:tcW w:w="0" w:type="auto"/>
          </w:tcPr>
          <w:p w14:paraId="06769BD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F44274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4A452F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F0EDA9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E3BF8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76AEB374" w14:textId="77777777" w:rsidTr="00026DF9">
        <w:tc>
          <w:tcPr>
            <w:tcW w:w="0" w:type="auto"/>
          </w:tcPr>
          <w:p w14:paraId="7228266C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18 در مواردی که با رئیس خود برای حل مسائلی اختالف نظر دارم راه حل های بده و بستان پیشنهاد می کنم.</w:t>
            </w:r>
          </w:p>
        </w:tc>
        <w:tc>
          <w:tcPr>
            <w:tcW w:w="0" w:type="auto"/>
          </w:tcPr>
          <w:p w14:paraId="0956ED1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6D2DFA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2D9ED8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D79CC7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4A630E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4856FBE2" w14:textId="77777777" w:rsidTr="00026DF9">
        <w:tc>
          <w:tcPr>
            <w:tcW w:w="0" w:type="auto"/>
          </w:tcPr>
          <w:p w14:paraId="2727696B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19من در رابطه با مسائلی که موجب اختالف بین من و رئیسم می شود و باید با او بحث کنم، احساس شرم و گناه می کنم.</w:t>
            </w:r>
          </w:p>
        </w:tc>
        <w:tc>
          <w:tcPr>
            <w:tcW w:w="0" w:type="auto"/>
          </w:tcPr>
          <w:p w14:paraId="2E04068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7AA4D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B135A8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0848EF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86E3E4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1DC3861D" w14:textId="77777777" w:rsidTr="00026DF9">
        <w:tc>
          <w:tcPr>
            <w:tcW w:w="0" w:type="auto"/>
          </w:tcPr>
          <w:p w14:paraId="4C09F6C0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20 من می کوشم تا شرایطی را که باعث اختالف شده است را روشن نمایم.</w:t>
            </w:r>
          </w:p>
        </w:tc>
        <w:tc>
          <w:tcPr>
            <w:tcW w:w="0" w:type="auto"/>
          </w:tcPr>
          <w:p w14:paraId="354C01F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F3140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54211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586535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D36E38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326E61DE" w14:textId="77777777" w:rsidTr="00026DF9">
        <w:tc>
          <w:tcPr>
            <w:tcW w:w="0" w:type="auto"/>
          </w:tcPr>
          <w:p w14:paraId="70FCD8BB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21 زمانی که متوجه شوم که رئیس من می خواهد درباره موارد مورد اختالف بحث کند، می کوشم که با او وارد بحث نشوم.</w:t>
            </w:r>
          </w:p>
        </w:tc>
        <w:tc>
          <w:tcPr>
            <w:tcW w:w="0" w:type="auto"/>
          </w:tcPr>
          <w:p w14:paraId="2F1361B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5996767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920A8C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4F84D7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4BF856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1F625A0E" w14:textId="77777777" w:rsidTr="00026DF9">
        <w:tc>
          <w:tcPr>
            <w:tcW w:w="0" w:type="auto"/>
          </w:tcPr>
          <w:p w14:paraId="4FAD4F20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22 برای اجتناب از برخورد نظرهای خود را ابراز نمی کنم.</w:t>
            </w:r>
          </w:p>
        </w:tc>
        <w:tc>
          <w:tcPr>
            <w:tcW w:w="0" w:type="auto"/>
          </w:tcPr>
          <w:p w14:paraId="46C1516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15D6B1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7E0FB9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D207AD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2165FB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4A3CE853" w14:textId="77777777" w:rsidTr="00026DF9">
        <w:tc>
          <w:tcPr>
            <w:tcW w:w="0" w:type="auto"/>
          </w:tcPr>
          <w:p w14:paraId="1B258083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23 من به اختلاف نظر اهمیت زیادی نمی دهم.</w:t>
            </w:r>
          </w:p>
        </w:tc>
        <w:tc>
          <w:tcPr>
            <w:tcW w:w="0" w:type="auto"/>
          </w:tcPr>
          <w:p w14:paraId="08BFE8A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4BFD1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F3959B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63271D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46ABE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4A0BA47D" w14:textId="77777777" w:rsidTr="00026DF9">
        <w:tc>
          <w:tcPr>
            <w:tcW w:w="0" w:type="auto"/>
          </w:tcPr>
          <w:p w14:paraId="1DA98F4C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24 من با بی اهمیت تلقی کردن دیدگاه های مخالف، می کوشم تا اختالف نظرها را کاهش دهم.</w:t>
            </w:r>
          </w:p>
        </w:tc>
        <w:tc>
          <w:tcPr>
            <w:tcW w:w="0" w:type="auto"/>
          </w:tcPr>
          <w:p w14:paraId="0CEB139B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5BCF3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A2A3E4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A367C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4D13C8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66F4EDFF" w14:textId="77777777" w:rsidTr="00026DF9">
        <w:tc>
          <w:tcPr>
            <w:tcW w:w="0" w:type="auto"/>
          </w:tcPr>
          <w:p w14:paraId="3BB23803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25 هرگاه رئیس من در مورد مساله مورد اختالف با من برخورد کند خود را کنار می‌کشم.</w:t>
            </w:r>
          </w:p>
        </w:tc>
        <w:tc>
          <w:tcPr>
            <w:tcW w:w="0" w:type="auto"/>
          </w:tcPr>
          <w:p w14:paraId="3F1B947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1AAC9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5BC1C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D2677A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7C8A1D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79BF6695" w14:textId="77777777" w:rsidTr="00026DF9">
        <w:tc>
          <w:tcPr>
            <w:tcW w:w="0" w:type="auto"/>
          </w:tcPr>
          <w:p w14:paraId="5D5B4174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26 هرگاه موارد اختالف برانگیز پیش می آید من جاخالی می دهم.</w:t>
            </w:r>
          </w:p>
        </w:tc>
        <w:tc>
          <w:tcPr>
            <w:tcW w:w="0" w:type="auto"/>
          </w:tcPr>
          <w:p w14:paraId="10EAD59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C118CA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84E9BDE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ABE7761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7F6950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42907177" w14:textId="77777777" w:rsidTr="00026DF9">
        <w:tc>
          <w:tcPr>
            <w:tcW w:w="0" w:type="auto"/>
          </w:tcPr>
          <w:p w14:paraId="3ECF61CF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27 سعی می کنم با بی اهمیت جلوه دادن موارد مورد اختالف، آرامش را به وجود آورم.</w:t>
            </w:r>
          </w:p>
        </w:tc>
        <w:tc>
          <w:tcPr>
            <w:tcW w:w="0" w:type="auto"/>
          </w:tcPr>
          <w:p w14:paraId="34E8097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4BF9D61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6055DD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6EDE58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8A955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5A378BDF" w14:textId="77777777" w:rsidTr="00026DF9">
        <w:tc>
          <w:tcPr>
            <w:tcW w:w="0" w:type="auto"/>
          </w:tcPr>
          <w:p w14:paraId="3A5DBEEB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28 می کوشم تا موارد مورد اختالف را کم اهمیت جلوه دهم.</w:t>
            </w:r>
          </w:p>
        </w:tc>
        <w:tc>
          <w:tcPr>
            <w:tcW w:w="0" w:type="auto"/>
          </w:tcPr>
          <w:p w14:paraId="39720B4C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72838D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D19DFA9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4A60F6A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1AA381D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516BA9BE" w14:textId="77777777" w:rsidTr="00026DF9">
        <w:tc>
          <w:tcPr>
            <w:tcW w:w="0" w:type="auto"/>
          </w:tcPr>
          <w:p w14:paraId="1FFDD3F6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29 هرگاه با رئیس خود بحث و مشاجره پیدا می کنم، جلوی زبان خود را می گیرم.</w:t>
            </w:r>
          </w:p>
        </w:tc>
        <w:tc>
          <w:tcPr>
            <w:tcW w:w="0" w:type="auto"/>
          </w:tcPr>
          <w:p w14:paraId="67B9580F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C743388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E9BA74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1A2CA0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D2C8EB6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C72F49" w:rsidRPr="000570CB" w14:paraId="31719B0A" w14:textId="77777777" w:rsidTr="00026DF9">
        <w:tc>
          <w:tcPr>
            <w:tcW w:w="0" w:type="auto"/>
          </w:tcPr>
          <w:p w14:paraId="2A5BBEC2" w14:textId="77777777" w:rsidR="00C72F49" w:rsidRPr="000570CB" w:rsidRDefault="00C72F49" w:rsidP="00026DF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30 با ادعای اینکه موارد مورد اختالف، بسیار جزئی است، تعارض و اختالف را کاهش می‌دهم.</w:t>
            </w:r>
          </w:p>
        </w:tc>
        <w:tc>
          <w:tcPr>
            <w:tcW w:w="0" w:type="auto"/>
          </w:tcPr>
          <w:p w14:paraId="1CB1DF1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C72055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8304D92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1CBB13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9418400" w14:textId="77777777" w:rsidR="00C72F49" w:rsidRPr="000570CB" w:rsidRDefault="00C72F49" w:rsidP="00026DF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651373D0" w14:textId="77777777" w:rsidR="00C72F49" w:rsidRPr="000570CB" w:rsidRDefault="00C72F49" w:rsidP="00684542">
      <w:pPr>
        <w:pStyle w:val="Heading1"/>
        <w:ind w:firstLine="0"/>
        <w:rPr>
          <w:rFonts w:ascii="IRANYekan" w:hAnsi="IRANYekan" w:cs="B Mitra"/>
          <w:sz w:val="28"/>
          <w:rtl/>
        </w:rPr>
      </w:pPr>
      <w:r w:rsidRPr="000570CB">
        <w:rPr>
          <w:rFonts w:ascii="IRANYekan" w:hAnsi="IRANYekan" w:cs="B Mitra"/>
          <w:sz w:val="28"/>
          <w:rtl/>
        </w:rPr>
        <w:t>منبع‌شناسی و راهنما</w:t>
      </w:r>
    </w:p>
    <w:p w14:paraId="364ECF66" w14:textId="05C1883B" w:rsidR="00C72F49" w:rsidRPr="000570CB" w:rsidRDefault="00C72F49" w:rsidP="00C72F49">
      <w:pPr>
        <w:rPr>
          <w:rFonts w:ascii="IRANYekan" w:hAnsi="IRANYekan" w:cs="B Mitra"/>
          <w:sz w:val="28"/>
          <w:rtl/>
        </w:rPr>
      </w:pPr>
      <w:r w:rsidRPr="000570CB">
        <w:rPr>
          <w:rFonts w:ascii="IRANYekan" w:hAnsi="IRANYekan" w:cs="B Mitra"/>
          <w:sz w:val="28"/>
          <w:rtl/>
        </w:rPr>
        <w:t>زهرا چنگلوابیان، بررس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نظام ارتباطات سازمان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و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آن برتعارض سازمان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، پایان‌نامه کارشناسی ارشد، دانشگاه یاسوج، دانشکده مدیریت و علوم انسانی، استاد راهنما: دکتر مریم احمدی‌فردی، سال 1391.</w:t>
      </w:r>
    </w:p>
    <w:p w14:paraId="087757EC" w14:textId="77777777" w:rsidR="00C72F49" w:rsidRPr="000570CB" w:rsidRDefault="00C72F49" w:rsidP="00C72F49">
      <w:pPr>
        <w:rPr>
          <w:rFonts w:ascii="IRANYekan" w:hAnsi="IRANYekan" w:cs="B Mitra"/>
          <w:sz w:val="28"/>
          <w:rtl/>
        </w:rPr>
      </w:pPr>
      <w:r w:rsidRPr="000570CB">
        <w:rPr>
          <w:rFonts w:ascii="IRANYekan" w:hAnsi="IRANYekan" w:cs="B Mitra"/>
          <w:sz w:val="28"/>
          <w:rtl/>
        </w:rPr>
        <w:t>روایی: تحلیل عاملی تاییدی</w:t>
      </w:r>
    </w:p>
    <w:p w14:paraId="6574A05F" w14:textId="77777777" w:rsidR="00C72F49" w:rsidRPr="000570CB" w:rsidRDefault="00C72F49" w:rsidP="00C72F49">
      <w:pPr>
        <w:rPr>
          <w:rFonts w:ascii="IRANYekan" w:hAnsi="IRANYekan" w:cs="B Mitra"/>
          <w:sz w:val="28"/>
          <w:rtl/>
        </w:rPr>
      </w:pPr>
      <w:r w:rsidRPr="000570CB">
        <w:rPr>
          <w:rFonts w:ascii="IRANYekan" w:hAnsi="IRANYekan" w:cs="B Mitra"/>
          <w:sz w:val="28"/>
          <w:rtl/>
        </w:rPr>
        <w:t>پایایی: آلفای کرونباخ (864/0)</w:t>
      </w:r>
    </w:p>
    <w:p w14:paraId="463939B9" w14:textId="77777777" w:rsidR="00C72F49" w:rsidRPr="000570CB" w:rsidRDefault="00C72F49" w:rsidP="00C72F49">
      <w:pPr>
        <w:pStyle w:val="Table"/>
        <w:rPr>
          <w:rFonts w:ascii="IRANYekan" w:hAnsi="IRANYekan" w:cs="B Mitra"/>
          <w:sz w:val="28"/>
          <w:szCs w:val="28"/>
          <w:rtl/>
          <w:lang w:bidi="fa-IR"/>
        </w:rPr>
      </w:pPr>
      <w:r w:rsidRPr="000570CB">
        <w:rPr>
          <w:rFonts w:ascii="IRANYekan" w:hAnsi="IRANYekan" w:cs="B Mitra"/>
          <w:sz w:val="28"/>
          <w:szCs w:val="28"/>
          <w:rtl/>
          <w:lang w:bidi="fa-IR"/>
        </w:rPr>
        <w:t>توزیع سوالات و ابعاد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C72F49" w:rsidRPr="000570CB" w14:paraId="0C6DBFC8" w14:textId="77777777" w:rsidTr="00C72F49">
        <w:trPr>
          <w:jc w:val="center"/>
        </w:trPr>
        <w:tc>
          <w:tcPr>
            <w:tcW w:w="2394" w:type="dxa"/>
            <w:shd w:val="clear" w:color="auto" w:fill="BDD6EE" w:themeFill="accent1" w:themeFillTint="66"/>
          </w:tcPr>
          <w:p w14:paraId="1C68468D" w14:textId="77777777" w:rsidR="00C72F49" w:rsidRPr="000570CB" w:rsidRDefault="00C72F49" w:rsidP="00C72F4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ابعاد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14:paraId="6767489E" w14:textId="77777777" w:rsidR="00C72F49" w:rsidRPr="000570CB" w:rsidRDefault="00C72F49" w:rsidP="00C72F4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تعداد سوالات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14:paraId="0059B47D" w14:textId="77777777" w:rsidR="00C72F49" w:rsidRPr="000570CB" w:rsidRDefault="00C72F49" w:rsidP="00C72F4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شماره سوالات</w:t>
            </w:r>
          </w:p>
        </w:tc>
      </w:tr>
      <w:tr w:rsidR="00C72F49" w:rsidRPr="000570CB" w14:paraId="1885D1C0" w14:textId="77777777" w:rsidTr="00C72F49">
        <w:trPr>
          <w:jc w:val="center"/>
        </w:trPr>
        <w:tc>
          <w:tcPr>
            <w:tcW w:w="2394" w:type="dxa"/>
          </w:tcPr>
          <w:p w14:paraId="6963211D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کنترل (رقابت)</w:t>
            </w:r>
          </w:p>
        </w:tc>
        <w:tc>
          <w:tcPr>
            <w:tcW w:w="2394" w:type="dxa"/>
          </w:tcPr>
          <w:p w14:paraId="1AFA4C5D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2394" w:type="dxa"/>
          </w:tcPr>
          <w:p w14:paraId="0F50597D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 تا 7</w:t>
            </w:r>
          </w:p>
        </w:tc>
      </w:tr>
      <w:tr w:rsidR="00C72F49" w:rsidRPr="000570CB" w14:paraId="77753348" w14:textId="77777777" w:rsidTr="00C72F49">
        <w:trPr>
          <w:jc w:val="center"/>
        </w:trPr>
        <w:tc>
          <w:tcPr>
            <w:tcW w:w="2394" w:type="dxa"/>
          </w:tcPr>
          <w:p w14:paraId="60CC7536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همکاری و مصالحه</w:t>
            </w:r>
          </w:p>
        </w:tc>
        <w:tc>
          <w:tcPr>
            <w:tcW w:w="2394" w:type="dxa"/>
          </w:tcPr>
          <w:p w14:paraId="1EB976E1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2394" w:type="dxa"/>
          </w:tcPr>
          <w:p w14:paraId="4C125C8C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8 تا 18</w:t>
            </w:r>
          </w:p>
        </w:tc>
      </w:tr>
      <w:tr w:rsidR="00C72F49" w:rsidRPr="000570CB" w14:paraId="57C5F8AD" w14:textId="77777777" w:rsidTr="00C72F49">
        <w:trPr>
          <w:jc w:val="center"/>
        </w:trPr>
        <w:tc>
          <w:tcPr>
            <w:tcW w:w="2394" w:type="dxa"/>
          </w:tcPr>
          <w:p w14:paraId="663D5BD9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عدم رویارویی و اجتناب</w:t>
            </w:r>
          </w:p>
        </w:tc>
        <w:tc>
          <w:tcPr>
            <w:tcW w:w="2394" w:type="dxa"/>
          </w:tcPr>
          <w:p w14:paraId="5AF97610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2394" w:type="dxa"/>
          </w:tcPr>
          <w:p w14:paraId="2F3322AC" w14:textId="77777777" w:rsidR="00C72F49" w:rsidRPr="000570CB" w:rsidRDefault="00C72F49" w:rsidP="00C72F4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19 تا 30</w:t>
            </w:r>
          </w:p>
        </w:tc>
      </w:tr>
    </w:tbl>
    <w:p w14:paraId="1ABA8F58" w14:textId="77777777" w:rsidR="008753C9" w:rsidRPr="000570CB" w:rsidRDefault="00C72F49" w:rsidP="00684542">
      <w:pPr>
        <w:pStyle w:val="Heading1"/>
        <w:spacing w:line="288" w:lineRule="auto"/>
        <w:ind w:firstLine="0"/>
        <w:rPr>
          <w:rFonts w:ascii="IRANYekan" w:hAnsi="IRANYekan" w:cs="B Mitra"/>
          <w:sz w:val="28"/>
          <w:rtl/>
          <w:lang w:bidi="fa-IR"/>
        </w:rPr>
      </w:pPr>
      <w:r w:rsidRPr="000570CB">
        <w:rPr>
          <w:rFonts w:ascii="IRANYekan" w:hAnsi="IRANYekan" w:cs="B Mitra"/>
          <w:sz w:val="28"/>
          <w:rtl/>
          <w:lang w:bidi="fa-IR"/>
        </w:rPr>
        <w:t>پیوست: پرسشنامه زیر در زمینه تعارض و ارتباطات تهیه شده است: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36"/>
        <w:gridCol w:w="628"/>
        <w:gridCol w:w="628"/>
        <w:gridCol w:w="628"/>
        <w:gridCol w:w="628"/>
        <w:gridCol w:w="628"/>
      </w:tblGrid>
      <w:tr w:rsidR="008753C9" w:rsidRPr="000570CB" w14:paraId="1A36ABC5" w14:textId="77777777" w:rsidTr="008753C9">
        <w:trPr>
          <w:trHeight w:val="1329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14:paraId="0219E7E8" w14:textId="77777777" w:rsidR="008753C9" w:rsidRPr="000570CB" w:rsidRDefault="008753C9" w:rsidP="008753C9">
            <w:pPr>
              <w:pStyle w:val="Bort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سوالات تخصصی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  <w:vAlign w:val="bottom"/>
          </w:tcPr>
          <w:p w14:paraId="36E266F4" w14:textId="30A35199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Cambria" w:hAnsi="Cambria" w:cs="Cambria"/>
                <w:sz w:val="28"/>
                <w:szCs w:val="28"/>
              </w:rPr>
              <w:t> 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کم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  <w:vAlign w:val="bottom"/>
          </w:tcPr>
          <w:p w14:paraId="269476E9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</w:rPr>
            </w:pPr>
            <w:r w:rsidRPr="000570CB">
              <w:rPr>
                <w:rFonts w:ascii="Cambria" w:hAnsi="Cambria" w:cs="Cambria"/>
                <w:sz w:val="28"/>
                <w:szCs w:val="28"/>
              </w:rPr>
              <w:t> 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کم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  <w:vAlign w:val="bottom"/>
          </w:tcPr>
          <w:p w14:paraId="28A29213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Cambria" w:hAnsi="Cambria" w:cs="Cambria"/>
                <w:sz w:val="28"/>
                <w:szCs w:val="28"/>
              </w:rPr>
              <w:t> 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متوسط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  <w:vAlign w:val="bottom"/>
          </w:tcPr>
          <w:p w14:paraId="7FCABD0A" w14:textId="798E1AD1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Cambria" w:hAnsi="Cambria" w:cs="Cambria"/>
                <w:sz w:val="28"/>
                <w:szCs w:val="28"/>
              </w:rPr>
              <w:t> 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ز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</w:p>
        </w:tc>
        <w:tc>
          <w:tcPr>
            <w:tcW w:w="0" w:type="auto"/>
            <w:shd w:val="clear" w:color="auto" w:fill="BDD6EE" w:themeFill="accent1" w:themeFillTint="66"/>
            <w:textDirection w:val="tbRl"/>
            <w:vAlign w:val="bottom"/>
          </w:tcPr>
          <w:p w14:paraId="1FC3162E" w14:textId="11E23583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Cambria" w:hAnsi="Cambria" w:cs="Cambria"/>
                <w:sz w:val="28"/>
                <w:szCs w:val="28"/>
              </w:rPr>
              <w:t> 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خ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ل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ز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اد</w:t>
            </w:r>
          </w:p>
        </w:tc>
      </w:tr>
      <w:tr w:rsidR="008753C9" w:rsidRPr="000570CB" w14:paraId="44990913" w14:textId="77777777" w:rsidTr="00BA764A">
        <w:tc>
          <w:tcPr>
            <w:tcW w:w="0" w:type="auto"/>
            <w:gridSpan w:val="6"/>
          </w:tcPr>
          <w:p w14:paraId="3E685BDD" w14:textId="47B31A69" w:rsidR="008753C9" w:rsidRPr="000570CB" w:rsidRDefault="008753C9" w:rsidP="003C2652">
            <w:pPr>
              <w:pStyle w:val="BortCenter"/>
              <w:jc w:val="lef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مهارت</w:t>
            </w:r>
            <w:r w:rsidR="003C2652" w:rsidRPr="000570CB">
              <w:rPr>
                <w:rFonts w:ascii="IRANYekan" w:hAnsi="IRANYekan" w:cs="B Mitra"/>
                <w:sz w:val="28"/>
                <w:szCs w:val="28"/>
                <w:rtl/>
              </w:rPr>
              <w:t>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ها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="003C2652" w:rsidRPr="000570CB">
              <w:rPr>
                <w:rFonts w:ascii="IRANYekan" w:hAnsi="IRANYekan" w:cs="B Mitra"/>
                <w:sz w:val="28"/>
                <w:szCs w:val="28"/>
                <w:rtl/>
              </w:rPr>
              <w:t>مدیریت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تعارض</w:t>
            </w:r>
          </w:p>
        </w:tc>
      </w:tr>
      <w:tr w:rsidR="008753C9" w:rsidRPr="000570CB" w14:paraId="718E9CEB" w14:textId="77777777" w:rsidTr="008753C9">
        <w:tc>
          <w:tcPr>
            <w:tcW w:w="0" w:type="auto"/>
          </w:tcPr>
          <w:p w14:paraId="3DFDE4EF" w14:textId="37FB9DBF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1- مهارتها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امکان تنازع آشکار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افراد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50448628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FDB847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376DF6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265D94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84D1E4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2E741DD8" w14:textId="77777777" w:rsidTr="008753C9">
        <w:tc>
          <w:tcPr>
            <w:tcW w:w="0" w:type="auto"/>
          </w:tcPr>
          <w:p w14:paraId="0726E680" w14:textId="55C16C14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2- مهارتها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در ابلاغ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دستور مقاومت در اجرا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دستورات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7A656B2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FCDA3C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F10915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A36E4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DC94BF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25520F3A" w14:textId="77777777" w:rsidTr="008753C9">
        <w:tc>
          <w:tcPr>
            <w:tcW w:w="0" w:type="auto"/>
          </w:tcPr>
          <w:p w14:paraId="37A9BC83" w14:textId="0FEF4C09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3-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پ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ام دق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ق و هوشمندانه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05B1CDA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2B2DE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08CAD2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FDC119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89B352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7B964455" w14:textId="77777777" w:rsidTr="008753C9">
        <w:tc>
          <w:tcPr>
            <w:tcW w:w="0" w:type="auto"/>
          </w:tcPr>
          <w:p w14:paraId="581EEE8C" w14:textId="76397990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4- مهارت‌ها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ناسازگار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اهداف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35B25FD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13223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414FF9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49DE24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7FE8DE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7A3D02E6" w14:textId="77777777" w:rsidTr="008753C9">
        <w:tc>
          <w:tcPr>
            <w:tcW w:w="0" w:type="auto"/>
          </w:tcPr>
          <w:p w14:paraId="4EC86F48" w14:textId="3AA7D50E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5- اگر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ک دستور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 درخواست هوشمندانه مطرح شود فرد احساس نخواهد کرد که مجبور به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شده است.</w:t>
            </w:r>
          </w:p>
        </w:tc>
        <w:tc>
          <w:tcPr>
            <w:tcW w:w="0" w:type="auto"/>
          </w:tcPr>
          <w:p w14:paraId="7A62077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DC5C9DC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7DDBE2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D5F2E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AD576D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07F7424C" w14:textId="77777777" w:rsidTr="00436DFA">
        <w:tc>
          <w:tcPr>
            <w:tcW w:w="0" w:type="auto"/>
            <w:gridSpan w:val="6"/>
          </w:tcPr>
          <w:p w14:paraId="11A527DF" w14:textId="77777777" w:rsidR="008753C9" w:rsidRPr="000570CB" w:rsidRDefault="008753C9" w:rsidP="003C2652">
            <w:pPr>
              <w:pStyle w:val="BortCenter"/>
              <w:jc w:val="lef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نوع ارتباطات </w:t>
            </w:r>
            <w:r w:rsidR="003C2652"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مدیریت 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تعارض</w:t>
            </w:r>
          </w:p>
        </w:tc>
      </w:tr>
      <w:tr w:rsidR="008753C9" w:rsidRPr="000570CB" w14:paraId="6E85EF0A" w14:textId="77777777" w:rsidTr="008753C9">
        <w:tc>
          <w:tcPr>
            <w:tcW w:w="0" w:type="auto"/>
          </w:tcPr>
          <w:p w14:paraId="33B71E80" w14:textId="37976D4E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1- تعامل و تبادل د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دگاه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‌تواند باعث کاهش ناسازگار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اهداف شود.</w:t>
            </w:r>
          </w:p>
        </w:tc>
        <w:tc>
          <w:tcPr>
            <w:tcW w:w="0" w:type="auto"/>
          </w:tcPr>
          <w:p w14:paraId="1319D38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0D43F9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997D55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0DFB2B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0D7B6A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319F6A2B" w14:textId="77777777" w:rsidTr="008753C9">
        <w:tc>
          <w:tcPr>
            <w:tcW w:w="0" w:type="auto"/>
          </w:tcPr>
          <w:p w14:paraId="23304773" w14:textId="2792CC1A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2- ارتباط دوسو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ه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‌تواند مقاومت در برابر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درخواست را کاهش دهد.</w:t>
            </w:r>
          </w:p>
        </w:tc>
        <w:tc>
          <w:tcPr>
            <w:tcW w:w="0" w:type="auto"/>
          </w:tcPr>
          <w:p w14:paraId="0E31CCB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864179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48A880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90B8C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80C798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68B7B921" w14:textId="77777777" w:rsidTr="008753C9">
        <w:tc>
          <w:tcPr>
            <w:tcW w:w="0" w:type="auto"/>
          </w:tcPr>
          <w:p w14:paraId="4BB8AE97" w14:textId="7504E961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3- در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ارتباط دوسو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ه امکان مشاجره طرف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کمتر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‌شود.</w:t>
            </w:r>
          </w:p>
        </w:tc>
        <w:tc>
          <w:tcPr>
            <w:tcW w:w="0" w:type="auto"/>
          </w:tcPr>
          <w:p w14:paraId="070EAED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955919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2BE5B5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BC3EA0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F525C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755C90BD" w14:textId="77777777" w:rsidTr="008753C9">
        <w:tc>
          <w:tcPr>
            <w:tcW w:w="0" w:type="auto"/>
          </w:tcPr>
          <w:p w14:paraId="6B4625C4" w14:textId="640AAE93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4- تعامل و تبادل نظر دوجانبه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7D23B6E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E2DA37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E633A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558527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85FFC3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DF50E6" w:rsidRPr="000570CB" w14:paraId="0820210A" w14:textId="77777777" w:rsidTr="00BC68DE">
        <w:tc>
          <w:tcPr>
            <w:tcW w:w="0" w:type="auto"/>
            <w:gridSpan w:val="6"/>
          </w:tcPr>
          <w:p w14:paraId="7B29A807" w14:textId="65A44FD2" w:rsidR="00DF50E6" w:rsidRPr="000570CB" w:rsidRDefault="00DF50E6" w:rsidP="003C2652">
            <w:pPr>
              <w:pStyle w:val="BortCenter"/>
              <w:jc w:val="lef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موانع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="003C2652"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مدیریت 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تعارض</w:t>
            </w:r>
          </w:p>
        </w:tc>
      </w:tr>
      <w:tr w:rsidR="008753C9" w:rsidRPr="000570CB" w14:paraId="729859C4" w14:textId="77777777" w:rsidTr="008753C9">
        <w:tc>
          <w:tcPr>
            <w:tcW w:w="0" w:type="auto"/>
          </w:tcPr>
          <w:p w14:paraId="53A01FEC" w14:textId="4DF507B2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1- موانع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امکان بروز تنازع آشکار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افراد را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40F58FC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99A67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C946059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34121D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4BC9B2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6AEDBA04" w14:textId="77777777" w:rsidTr="008753C9">
        <w:tc>
          <w:tcPr>
            <w:tcW w:w="0" w:type="auto"/>
          </w:tcPr>
          <w:p w14:paraId="59B89C0D" w14:textId="6AB6D86E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2- اخلال در رس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دن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دستور باعث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مقاومت در اجرا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دستورات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شود.</w:t>
            </w:r>
          </w:p>
        </w:tc>
        <w:tc>
          <w:tcPr>
            <w:tcW w:w="0" w:type="auto"/>
          </w:tcPr>
          <w:p w14:paraId="1A4795A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7444BC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21D038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E1CA51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BF6176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0D6D49C0" w14:textId="77777777" w:rsidTr="008753C9">
        <w:tc>
          <w:tcPr>
            <w:tcW w:w="0" w:type="auto"/>
          </w:tcPr>
          <w:p w14:paraId="3D060A3D" w14:textId="49B834F8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3-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پ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ام نامفهوم باعث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‌شود.</w:t>
            </w:r>
          </w:p>
        </w:tc>
        <w:tc>
          <w:tcPr>
            <w:tcW w:w="0" w:type="auto"/>
          </w:tcPr>
          <w:p w14:paraId="2BC3977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996406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432055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03A47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CCA06A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06A5AC01" w14:textId="77777777" w:rsidTr="008753C9">
        <w:tc>
          <w:tcPr>
            <w:tcW w:w="0" w:type="auto"/>
          </w:tcPr>
          <w:p w14:paraId="34B2F682" w14:textId="0B37314E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4-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 ارتباط مخدوش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‌تواند سبب شود تا طرف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ن به 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کد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گر آس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ب وارد کنند.</w:t>
            </w:r>
          </w:p>
        </w:tc>
        <w:tc>
          <w:tcPr>
            <w:tcW w:w="0" w:type="auto"/>
          </w:tcPr>
          <w:p w14:paraId="50A7B61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D005FA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2633DD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4488B0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E0AFD5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33ECE178" w14:textId="77777777" w:rsidTr="00192644">
        <w:tc>
          <w:tcPr>
            <w:tcW w:w="0" w:type="auto"/>
            <w:gridSpan w:val="6"/>
          </w:tcPr>
          <w:p w14:paraId="1CC45B3D" w14:textId="77777777" w:rsidR="008753C9" w:rsidRPr="000570CB" w:rsidRDefault="003C2652" w:rsidP="003C2652">
            <w:pPr>
              <w:pStyle w:val="BortCenter"/>
              <w:jc w:val="lef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شیوه‌های</w:t>
            </w:r>
            <w:r w:rsidR="008753C9"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ارتباطات 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مدیریت </w:t>
            </w:r>
            <w:r w:rsidR="008753C9" w:rsidRPr="000570CB">
              <w:rPr>
                <w:rFonts w:ascii="IRANYekan" w:hAnsi="IRANYekan" w:cs="B Mitra"/>
                <w:sz w:val="28"/>
                <w:szCs w:val="28"/>
                <w:rtl/>
              </w:rPr>
              <w:t>تعارض</w:t>
            </w:r>
          </w:p>
        </w:tc>
      </w:tr>
      <w:tr w:rsidR="008753C9" w:rsidRPr="000570CB" w14:paraId="68D4A9F4" w14:textId="77777777" w:rsidTr="008753C9">
        <w:tc>
          <w:tcPr>
            <w:tcW w:w="0" w:type="auto"/>
          </w:tcPr>
          <w:p w14:paraId="219275D0" w14:textId="7AA687B1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1- اگر دستور به صورت کتب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صادر شود مقاومت در برابر اجرا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ابد.</w:t>
            </w:r>
          </w:p>
        </w:tc>
        <w:tc>
          <w:tcPr>
            <w:tcW w:w="0" w:type="auto"/>
          </w:tcPr>
          <w:p w14:paraId="0ABE6F6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6C476C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A0E224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B47255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371339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313B420E" w14:textId="77777777" w:rsidTr="008753C9">
        <w:tc>
          <w:tcPr>
            <w:tcW w:w="0" w:type="auto"/>
          </w:tcPr>
          <w:p w14:paraId="4188D2C7" w14:textId="33AD8814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2- اگر پ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به صورت کتب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ابلاغ شود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ابد.</w:t>
            </w:r>
          </w:p>
        </w:tc>
        <w:tc>
          <w:tcPr>
            <w:tcW w:w="0" w:type="auto"/>
          </w:tcPr>
          <w:p w14:paraId="390AEDA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34C76A2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7029EC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505335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38FDDC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1171AABE" w14:textId="77777777" w:rsidTr="008753C9">
        <w:tc>
          <w:tcPr>
            <w:tcW w:w="0" w:type="auto"/>
          </w:tcPr>
          <w:p w14:paraId="4961E01D" w14:textId="6AB14B16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3- ابلاغ مکتوب اهداف امکان ناسازگار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اهداف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4ADF87E2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C6CD0A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58D718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E4A3B2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0CC875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71A96683" w14:textId="77777777" w:rsidTr="008753C9">
        <w:tc>
          <w:tcPr>
            <w:tcW w:w="0" w:type="auto"/>
          </w:tcPr>
          <w:p w14:paraId="50AFF817" w14:textId="661E41E6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4- دستورات مکتوب باعث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 فرد احساس نکند که مجبور به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شده است.</w:t>
            </w:r>
          </w:p>
        </w:tc>
        <w:tc>
          <w:tcPr>
            <w:tcW w:w="0" w:type="auto"/>
          </w:tcPr>
          <w:p w14:paraId="09CD659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C0416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598FE0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57346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833588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28ECEBF3" w14:textId="77777777" w:rsidTr="008753C9">
        <w:tc>
          <w:tcPr>
            <w:tcW w:w="0" w:type="auto"/>
          </w:tcPr>
          <w:p w14:paraId="0ACEB411" w14:textId="22918859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5- دستورات مکتوب امکان تنازع آشکار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افراد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36DEA90C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080608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DC1E2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C7C747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D8CAD9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4A938CC1" w14:textId="77777777" w:rsidTr="008753C9">
        <w:tc>
          <w:tcPr>
            <w:tcW w:w="0" w:type="auto"/>
          </w:tcPr>
          <w:p w14:paraId="24249E8C" w14:textId="068339F1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6- اگر دستور به صورت شفاه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صادر شود مقاومت در برابر اجرا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ابد.</w:t>
            </w:r>
          </w:p>
        </w:tc>
        <w:tc>
          <w:tcPr>
            <w:tcW w:w="0" w:type="auto"/>
          </w:tcPr>
          <w:p w14:paraId="2BE32F7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A08A19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DEBED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E4B3AA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7170E7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13FCEDD4" w14:textId="77777777" w:rsidTr="008753C9">
        <w:tc>
          <w:tcPr>
            <w:tcW w:w="0" w:type="auto"/>
          </w:tcPr>
          <w:p w14:paraId="198B9C8F" w14:textId="6C864201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7- اگر پ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به صورت شفاه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ابلاغ شود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ابد.</w:t>
            </w:r>
          </w:p>
        </w:tc>
        <w:tc>
          <w:tcPr>
            <w:tcW w:w="0" w:type="auto"/>
          </w:tcPr>
          <w:p w14:paraId="1C01E8A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046115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1376C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4C0205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9A542B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1D250DCC" w14:textId="77777777" w:rsidTr="008753C9">
        <w:tc>
          <w:tcPr>
            <w:tcW w:w="0" w:type="auto"/>
          </w:tcPr>
          <w:p w14:paraId="693C89D9" w14:textId="7B389F08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8- ابلاغ شفاه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اهداف امکان ناسازگار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اهداف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52812DA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0C09DF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788E6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3FAF8E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E2C8632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52B23A7D" w14:textId="77777777" w:rsidTr="008753C9">
        <w:tc>
          <w:tcPr>
            <w:tcW w:w="0" w:type="auto"/>
          </w:tcPr>
          <w:p w14:paraId="318F1896" w14:textId="234603DD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9-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ان شفاه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دستورات باعث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 فرد احساس نکند که مجبور به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شده است.</w:t>
            </w:r>
          </w:p>
        </w:tc>
        <w:tc>
          <w:tcPr>
            <w:tcW w:w="0" w:type="auto"/>
            <w:textDirection w:val="tbRl"/>
            <w:vAlign w:val="bottom"/>
          </w:tcPr>
          <w:p w14:paraId="59AF0549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textDirection w:val="tbRl"/>
            <w:vAlign w:val="bottom"/>
          </w:tcPr>
          <w:p w14:paraId="2A6AB6B6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textDirection w:val="tbRl"/>
            <w:vAlign w:val="bottom"/>
          </w:tcPr>
          <w:p w14:paraId="5AF01AE3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textDirection w:val="tbRl"/>
            <w:vAlign w:val="bottom"/>
          </w:tcPr>
          <w:p w14:paraId="48446E33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textDirection w:val="tbRl"/>
            <w:vAlign w:val="bottom"/>
          </w:tcPr>
          <w:p w14:paraId="04447E69" w14:textId="77777777" w:rsidR="008753C9" w:rsidRPr="000570CB" w:rsidRDefault="008753C9" w:rsidP="008753C9">
            <w:pPr>
              <w:pStyle w:val="BortCenter"/>
              <w:bidi w:val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79E1DCBA" w14:textId="77777777" w:rsidTr="008753C9">
        <w:tc>
          <w:tcPr>
            <w:tcW w:w="0" w:type="auto"/>
          </w:tcPr>
          <w:p w14:paraId="1A7ABE08" w14:textId="42610CD1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10- دستورات شفاه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امکان تنازع آشکار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افراد را کاهش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71D8EC9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F9DCE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19BBD9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EC439F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8F1A8B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1C89832A" w14:textId="77777777" w:rsidTr="00FA5053">
        <w:tc>
          <w:tcPr>
            <w:tcW w:w="0" w:type="auto"/>
            <w:gridSpan w:val="6"/>
          </w:tcPr>
          <w:p w14:paraId="68DDB584" w14:textId="41A050A0" w:rsidR="008753C9" w:rsidRPr="000570CB" w:rsidRDefault="008753C9" w:rsidP="003C2652">
            <w:pPr>
              <w:pStyle w:val="BortCenter"/>
              <w:jc w:val="lef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سبک ارتباط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="003C2652"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مدیریت 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تعارض</w:t>
            </w:r>
          </w:p>
        </w:tc>
      </w:tr>
      <w:tr w:rsidR="008753C9" w:rsidRPr="000570CB" w14:paraId="29A5BBD7" w14:textId="77777777" w:rsidTr="008753C9">
        <w:tc>
          <w:tcPr>
            <w:tcW w:w="0" w:type="auto"/>
          </w:tcPr>
          <w:p w14:paraId="62799F8C" w14:textId="281D4473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1- ارتباطات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‌شود.</w:t>
            </w:r>
          </w:p>
        </w:tc>
        <w:tc>
          <w:tcPr>
            <w:tcW w:w="0" w:type="auto"/>
          </w:tcPr>
          <w:p w14:paraId="6EEAAE0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C231929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8912D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AA4668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FFDE0C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48CFAADF" w14:textId="77777777" w:rsidTr="008753C9">
        <w:tc>
          <w:tcPr>
            <w:tcW w:w="0" w:type="auto"/>
          </w:tcPr>
          <w:p w14:paraId="5623F6C1" w14:textId="7B4FE236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2- ارتباطات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وابستگ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‌شود.</w:t>
            </w:r>
          </w:p>
        </w:tc>
        <w:tc>
          <w:tcPr>
            <w:tcW w:w="0" w:type="auto"/>
          </w:tcPr>
          <w:p w14:paraId="3CBE272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F1B3C0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489B4C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E8081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D8B01C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2DCAA9EF" w14:textId="77777777" w:rsidTr="008753C9">
        <w:tc>
          <w:tcPr>
            <w:tcW w:w="0" w:type="auto"/>
          </w:tcPr>
          <w:p w14:paraId="61DB11B7" w14:textId="603B407B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3- ارتباطات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امکان تنازع آشکار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افراد را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2C43781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363DA2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8B61B4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D40992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2414A42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19A51040" w14:textId="77777777" w:rsidTr="008753C9">
        <w:tc>
          <w:tcPr>
            <w:tcW w:w="0" w:type="auto"/>
          </w:tcPr>
          <w:p w14:paraId="52E5F523" w14:textId="1170D466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4- ارتباطات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مقاومت در اجرا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دستورات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شود.</w:t>
            </w:r>
          </w:p>
        </w:tc>
        <w:tc>
          <w:tcPr>
            <w:tcW w:w="0" w:type="auto"/>
          </w:tcPr>
          <w:p w14:paraId="5AFA2C3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A7EEE0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27F722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4AADDC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1FCC88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365EF2A2" w14:textId="77777777" w:rsidTr="008753C9">
        <w:tc>
          <w:tcPr>
            <w:tcW w:w="0" w:type="auto"/>
          </w:tcPr>
          <w:p w14:paraId="6C6D25BD" w14:textId="2860D87E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5- ارتباطات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شود فرد احساس کند به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مجبور شده است.</w:t>
            </w:r>
          </w:p>
        </w:tc>
        <w:tc>
          <w:tcPr>
            <w:tcW w:w="0" w:type="auto"/>
          </w:tcPr>
          <w:p w14:paraId="324DB03B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96EA8E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552FEE9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C0A0BA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86F06A6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2C100C0C" w14:textId="77777777" w:rsidTr="008753C9">
        <w:tc>
          <w:tcPr>
            <w:tcW w:w="0" w:type="auto"/>
          </w:tcPr>
          <w:p w14:paraId="738F1301" w14:textId="2FDDF4F8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6- ارتباطات غ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ر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احساس عدم اطم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نان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‌شود.</w:t>
            </w:r>
          </w:p>
        </w:tc>
        <w:tc>
          <w:tcPr>
            <w:tcW w:w="0" w:type="auto"/>
          </w:tcPr>
          <w:p w14:paraId="52D90B9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9F88C8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24F5F6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A0D0C0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19429B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5C81EF59" w14:textId="77777777" w:rsidTr="008753C9">
        <w:tc>
          <w:tcPr>
            <w:tcW w:w="0" w:type="auto"/>
          </w:tcPr>
          <w:p w14:paraId="7EAAEA4B" w14:textId="106EC7F3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7- ارتباطات غ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ر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وابستگ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‌شود.</w:t>
            </w:r>
          </w:p>
        </w:tc>
        <w:tc>
          <w:tcPr>
            <w:tcW w:w="0" w:type="auto"/>
          </w:tcPr>
          <w:p w14:paraId="7DEB44F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C1370E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069FC0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CF5D675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E31186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3B9CE3F0" w14:textId="77777777" w:rsidTr="008753C9">
        <w:tc>
          <w:tcPr>
            <w:tcW w:w="0" w:type="auto"/>
          </w:tcPr>
          <w:p w14:paraId="7FC8118E" w14:textId="0D4BA56F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8- ارتباطات غ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ر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امکان تنازع آشکار ب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ن افراد را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‌دهد.</w:t>
            </w:r>
          </w:p>
        </w:tc>
        <w:tc>
          <w:tcPr>
            <w:tcW w:w="0" w:type="auto"/>
          </w:tcPr>
          <w:p w14:paraId="395667D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2D9F194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E159222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C93F43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30E032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4AF5E648" w14:textId="77777777" w:rsidTr="008753C9">
        <w:tc>
          <w:tcPr>
            <w:tcW w:w="0" w:type="auto"/>
          </w:tcPr>
          <w:p w14:paraId="0CE13B11" w14:textId="04929641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9- ارتباطات غ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ر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افزا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ش مقاومت در اجرا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دستورات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شود.</w:t>
            </w:r>
          </w:p>
        </w:tc>
        <w:tc>
          <w:tcPr>
            <w:tcW w:w="0" w:type="auto"/>
          </w:tcPr>
          <w:p w14:paraId="37A3BC97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F86B64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E0BE8A9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9E96293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97790A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8753C9" w:rsidRPr="000570CB" w14:paraId="162A9DED" w14:textId="77777777" w:rsidTr="008753C9">
        <w:tc>
          <w:tcPr>
            <w:tcW w:w="0" w:type="auto"/>
          </w:tcPr>
          <w:p w14:paraId="56904327" w14:textId="07E9EA9F" w:rsidR="008753C9" w:rsidRPr="000570CB" w:rsidRDefault="008753C9" w:rsidP="008753C9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10- ارتباطات غ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>ر رسم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باعث م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شود فرد احساس کند به کار</w:t>
            </w:r>
            <w:r w:rsidR="00935271" w:rsidRPr="000570CB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0570CB">
              <w:rPr>
                <w:rFonts w:ascii="IRANYekan" w:hAnsi="IRANYekan" w:cs="B Mitra"/>
                <w:sz w:val="28"/>
                <w:szCs w:val="28"/>
                <w:rtl/>
              </w:rPr>
              <w:t xml:space="preserve"> مجبور شده است.</w:t>
            </w:r>
          </w:p>
        </w:tc>
        <w:tc>
          <w:tcPr>
            <w:tcW w:w="0" w:type="auto"/>
          </w:tcPr>
          <w:p w14:paraId="776D17B1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F32CA0D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A7E2C2A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71201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EA2F6F" w14:textId="77777777" w:rsidR="008753C9" w:rsidRPr="000570CB" w:rsidRDefault="008753C9" w:rsidP="008753C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7BF95673" w14:textId="77777777" w:rsidR="008753C9" w:rsidRPr="000570CB" w:rsidRDefault="008753C9" w:rsidP="008753C9">
      <w:pPr>
        <w:spacing w:line="288" w:lineRule="auto"/>
        <w:ind w:firstLine="0"/>
        <w:rPr>
          <w:rFonts w:ascii="IRANYekan" w:hAnsi="IRANYekan" w:cs="B Mitra"/>
          <w:sz w:val="28"/>
          <w:rtl/>
          <w:lang w:bidi="fa-IR"/>
        </w:rPr>
      </w:pPr>
    </w:p>
    <w:p w14:paraId="27767350" w14:textId="679D3F2C" w:rsidR="008753C9" w:rsidRPr="000570CB" w:rsidRDefault="008753C9" w:rsidP="008753C9">
      <w:pPr>
        <w:pStyle w:val="Heading1"/>
        <w:spacing w:line="288" w:lineRule="auto"/>
        <w:rPr>
          <w:rFonts w:ascii="IRANYekan" w:hAnsi="IRANYekan" w:cs="B Mitra"/>
          <w:sz w:val="28"/>
          <w:rtl/>
        </w:rPr>
      </w:pPr>
      <w:r w:rsidRPr="000570CB">
        <w:rPr>
          <w:rFonts w:ascii="IRANYekan" w:hAnsi="IRANYekan" w:cs="B Mitra"/>
          <w:sz w:val="28"/>
          <w:rtl/>
        </w:rPr>
        <w:t>فرض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ه اصل</w:t>
      </w:r>
      <w:r w:rsidR="00935271" w:rsidRPr="000570CB">
        <w:rPr>
          <w:rFonts w:ascii="IRANYekan" w:hAnsi="IRANYekan" w:cs="B Mitra"/>
          <w:sz w:val="28"/>
          <w:rtl/>
        </w:rPr>
        <w:t>ی</w:t>
      </w:r>
    </w:p>
    <w:p w14:paraId="06328F85" w14:textId="3FCE7783" w:rsidR="008753C9" w:rsidRPr="000570CB" w:rsidRDefault="008753C9" w:rsidP="008753C9">
      <w:pPr>
        <w:spacing w:line="288" w:lineRule="auto"/>
        <w:rPr>
          <w:rFonts w:ascii="IRANYekan" w:hAnsi="IRANYekan" w:cs="B Mitra"/>
          <w:sz w:val="28"/>
          <w:rtl/>
        </w:rPr>
      </w:pPr>
      <w:r w:rsidRPr="000570CB">
        <w:rPr>
          <w:rFonts w:ascii="IRANYekan" w:hAnsi="IRANYekan" w:cs="B Mitra"/>
          <w:sz w:val="28"/>
          <w:rtl/>
        </w:rPr>
        <w:t>نظام ارتباطات سازمان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بر تعارض 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ن فرد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در سازمان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دارد.</w:t>
      </w:r>
    </w:p>
    <w:p w14:paraId="5CB8916B" w14:textId="1D43E981" w:rsidR="008753C9" w:rsidRPr="000570CB" w:rsidRDefault="008753C9" w:rsidP="008753C9">
      <w:pPr>
        <w:pStyle w:val="Heading1"/>
        <w:spacing w:line="288" w:lineRule="auto"/>
        <w:rPr>
          <w:rFonts w:ascii="IRANYekan" w:hAnsi="IRANYekan" w:cs="B Mitra"/>
          <w:sz w:val="28"/>
        </w:rPr>
      </w:pPr>
      <w:r w:rsidRPr="000570CB">
        <w:rPr>
          <w:rFonts w:ascii="IRANYekan" w:hAnsi="IRANYekan" w:cs="B Mitra"/>
          <w:sz w:val="28"/>
          <w:rtl/>
        </w:rPr>
        <w:t>فرض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ه‌ها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فرع</w:t>
      </w:r>
      <w:r w:rsidR="00935271" w:rsidRPr="000570CB">
        <w:rPr>
          <w:rFonts w:ascii="IRANYekan" w:hAnsi="IRANYekan" w:cs="B Mitra"/>
          <w:sz w:val="28"/>
          <w:rtl/>
        </w:rPr>
        <w:t>ی</w:t>
      </w:r>
    </w:p>
    <w:p w14:paraId="2FAFA73D" w14:textId="0922AF9C" w:rsidR="008753C9" w:rsidRPr="000570CB" w:rsidRDefault="008753C9" w:rsidP="008753C9">
      <w:pPr>
        <w:spacing w:line="288" w:lineRule="auto"/>
        <w:rPr>
          <w:rFonts w:ascii="IRANYekan" w:hAnsi="IRANYekan" w:cs="B Mitra"/>
          <w:sz w:val="28"/>
        </w:rPr>
      </w:pPr>
      <w:r w:rsidRPr="000570CB">
        <w:rPr>
          <w:rFonts w:ascii="IRANYekan" w:hAnsi="IRANYekan" w:cs="B Mitra"/>
          <w:sz w:val="28"/>
          <w:rtl/>
        </w:rPr>
        <w:t>1- سبک ارتباطات</w:t>
      </w:r>
      <w:r w:rsidR="003C2652" w:rsidRPr="000570CB">
        <w:rPr>
          <w:rFonts w:ascii="IRANYekan" w:hAnsi="IRANYekan" w:cs="B Mitra"/>
          <w:sz w:val="28"/>
          <w:rtl/>
        </w:rPr>
        <w:t xml:space="preserve"> </w:t>
      </w:r>
      <w:r w:rsidRPr="000570CB">
        <w:rPr>
          <w:rFonts w:ascii="IRANYekan" w:hAnsi="IRANYekan" w:cs="B Mitra"/>
          <w:sz w:val="28"/>
          <w:rtl/>
        </w:rPr>
        <w:t>(رسم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و غ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ررسم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) بر تعارض 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ن فرد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در سازمان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دارد.</w:t>
      </w:r>
    </w:p>
    <w:p w14:paraId="00AFA22F" w14:textId="553CCE59" w:rsidR="008753C9" w:rsidRPr="000570CB" w:rsidRDefault="008753C9" w:rsidP="008753C9">
      <w:pPr>
        <w:spacing w:line="288" w:lineRule="auto"/>
        <w:rPr>
          <w:rFonts w:ascii="IRANYekan" w:hAnsi="IRANYekan" w:cs="B Mitra"/>
          <w:sz w:val="28"/>
        </w:rPr>
      </w:pPr>
      <w:r w:rsidRPr="000570CB">
        <w:rPr>
          <w:rFonts w:ascii="IRANYekan" w:hAnsi="IRANYekan" w:cs="B Mitra"/>
          <w:sz w:val="28"/>
          <w:rtl/>
        </w:rPr>
        <w:t>2- ش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وه ها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ارتباطات</w:t>
      </w:r>
      <w:r w:rsidR="003C2652" w:rsidRPr="000570CB">
        <w:rPr>
          <w:rFonts w:ascii="IRANYekan" w:hAnsi="IRANYekan" w:cs="B Mitra"/>
          <w:sz w:val="28"/>
          <w:rtl/>
        </w:rPr>
        <w:t xml:space="preserve"> </w:t>
      </w:r>
      <w:r w:rsidRPr="000570CB">
        <w:rPr>
          <w:rFonts w:ascii="IRANYekan" w:hAnsi="IRANYekan" w:cs="B Mitra"/>
          <w:sz w:val="28"/>
          <w:rtl/>
        </w:rPr>
        <w:t>(کتب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و شفاه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) بر تعارض 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ن فرد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در سازمان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دارد.</w:t>
      </w:r>
    </w:p>
    <w:p w14:paraId="6CEDA270" w14:textId="13A21B46" w:rsidR="008753C9" w:rsidRPr="000570CB" w:rsidRDefault="008753C9" w:rsidP="008753C9">
      <w:pPr>
        <w:spacing w:line="288" w:lineRule="auto"/>
        <w:rPr>
          <w:rFonts w:ascii="IRANYekan" w:hAnsi="IRANYekan" w:cs="B Mitra"/>
          <w:sz w:val="28"/>
        </w:rPr>
      </w:pPr>
      <w:r w:rsidRPr="000570CB">
        <w:rPr>
          <w:rFonts w:ascii="IRANYekan" w:hAnsi="IRANYekan" w:cs="B Mitra"/>
          <w:sz w:val="28"/>
          <w:rtl/>
        </w:rPr>
        <w:t>3-  نوع ارتباطات</w:t>
      </w:r>
      <w:r w:rsidR="003C2652" w:rsidRPr="000570CB">
        <w:rPr>
          <w:rFonts w:ascii="IRANYekan" w:hAnsi="IRANYekan" w:cs="B Mitra"/>
          <w:sz w:val="28"/>
          <w:rtl/>
        </w:rPr>
        <w:t xml:space="preserve"> </w:t>
      </w:r>
      <w:r w:rsidRPr="000570CB">
        <w:rPr>
          <w:rFonts w:ascii="IRANYekan" w:hAnsi="IRANYekan" w:cs="B Mitra"/>
          <w:sz w:val="28"/>
          <w:rtl/>
        </w:rPr>
        <w:t>(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کطرفه و دوطرفه) بر تعارض 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ن فرد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در سازمان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دارد.</w:t>
      </w:r>
    </w:p>
    <w:p w14:paraId="737D99D2" w14:textId="4AD97002" w:rsidR="008753C9" w:rsidRPr="000570CB" w:rsidRDefault="008753C9" w:rsidP="008753C9">
      <w:pPr>
        <w:spacing w:line="288" w:lineRule="auto"/>
        <w:rPr>
          <w:rFonts w:ascii="IRANYekan" w:hAnsi="IRANYekan" w:cs="B Mitra"/>
          <w:sz w:val="28"/>
        </w:rPr>
      </w:pPr>
      <w:r w:rsidRPr="000570CB">
        <w:rPr>
          <w:rFonts w:ascii="IRANYekan" w:hAnsi="IRANYekan" w:cs="B Mitra"/>
          <w:sz w:val="28"/>
          <w:rtl/>
        </w:rPr>
        <w:t>4- مهارتها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ارتباط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بر تعارض 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ن فرد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در سازمان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دارد.</w:t>
      </w:r>
    </w:p>
    <w:p w14:paraId="348311B0" w14:textId="1EEE065F" w:rsidR="008753C9" w:rsidRPr="000570CB" w:rsidRDefault="008753C9" w:rsidP="008753C9">
      <w:pPr>
        <w:spacing w:line="288" w:lineRule="auto"/>
        <w:rPr>
          <w:rFonts w:ascii="IRANYekan" w:hAnsi="IRANYekan" w:cs="B Mitra"/>
          <w:sz w:val="28"/>
        </w:rPr>
      </w:pPr>
      <w:r w:rsidRPr="000570CB">
        <w:rPr>
          <w:rFonts w:ascii="IRANYekan" w:hAnsi="IRANYekan" w:cs="B Mitra"/>
          <w:sz w:val="28"/>
          <w:rtl/>
        </w:rPr>
        <w:t>5- موانع ارتباط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بر تعارض ب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ن فرد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 xml:space="preserve"> در سازمان تاث</w:t>
      </w:r>
      <w:r w:rsidR="00935271" w:rsidRPr="000570CB">
        <w:rPr>
          <w:rFonts w:ascii="IRANYekan" w:hAnsi="IRANYekan" w:cs="B Mitra"/>
          <w:sz w:val="28"/>
          <w:rtl/>
        </w:rPr>
        <w:t>ی</w:t>
      </w:r>
      <w:r w:rsidRPr="000570CB">
        <w:rPr>
          <w:rFonts w:ascii="IRANYekan" w:hAnsi="IRANYekan" w:cs="B Mitra"/>
          <w:sz w:val="28"/>
          <w:rtl/>
        </w:rPr>
        <w:t>ر دارد.</w:t>
      </w:r>
    </w:p>
    <w:bookmarkEnd w:id="0"/>
    <w:p w14:paraId="234A6548" w14:textId="77777777" w:rsidR="002B32A3" w:rsidRPr="000570CB" w:rsidRDefault="002B32A3" w:rsidP="002B32A3">
      <w:pPr>
        <w:rPr>
          <w:rFonts w:ascii="IRANYekan" w:hAnsi="IRANYekan" w:cs="B Mitra"/>
          <w:sz w:val="28"/>
          <w:lang w:bidi="fa-IR"/>
        </w:rPr>
      </w:pPr>
    </w:p>
    <w:sectPr w:rsidR="002B32A3" w:rsidRPr="000570CB" w:rsidSect="002259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179DE" w14:textId="77777777" w:rsidR="008D5792" w:rsidRDefault="008D5792" w:rsidP="002B32A3">
      <w:pPr>
        <w:spacing w:line="240" w:lineRule="auto"/>
      </w:pPr>
      <w:r>
        <w:separator/>
      </w:r>
    </w:p>
  </w:endnote>
  <w:endnote w:type="continuationSeparator" w:id="0">
    <w:p w14:paraId="16C22AB4" w14:textId="77777777" w:rsidR="008D5792" w:rsidRDefault="008D5792" w:rsidP="002B3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42088" w14:textId="77777777" w:rsidR="00225941" w:rsidRDefault="002259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B7EAE" w14:textId="77777777" w:rsidR="00225941" w:rsidRDefault="0022594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D5ABF" w14:textId="77777777" w:rsidR="00225941" w:rsidRDefault="002259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C3F23" w14:textId="77777777" w:rsidR="008D5792" w:rsidRDefault="008D5792" w:rsidP="002B32A3">
      <w:pPr>
        <w:spacing w:line="240" w:lineRule="auto"/>
      </w:pPr>
      <w:r>
        <w:separator/>
      </w:r>
    </w:p>
  </w:footnote>
  <w:footnote w:type="continuationSeparator" w:id="0">
    <w:p w14:paraId="683AB0FA" w14:textId="77777777" w:rsidR="008D5792" w:rsidRDefault="008D5792" w:rsidP="002B32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F2A40" w14:textId="5AFBB456" w:rsidR="00225941" w:rsidRDefault="002259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8FE6D" w14:textId="05423C5C" w:rsidR="00225941" w:rsidRDefault="002259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D796E" w14:textId="6E29F728" w:rsidR="00225941" w:rsidRDefault="002259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C9"/>
    <w:rsid w:val="000570CB"/>
    <w:rsid w:val="000B73DF"/>
    <w:rsid w:val="0010417D"/>
    <w:rsid w:val="0011493B"/>
    <w:rsid w:val="00117B9A"/>
    <w:rsid w:val="001F6488"/>
    <w:rsid w:val="00225941"/>
    <w:rsid w:val="00270962"/>
    <w:rsid w:val="002867C3"/>
    <w:rsid w:val="002B32A3"/>
    <w:rsid w:val="00347995"/>
    <w:rsid w:val="00376C37"/>
    <w:rsid w:val="003C2652"/>
    <w:rsid w:val="00402D16"/>
    <w:rsid w:val="004523BC"/>
    <w:rsid w:val="00452791"/>
    <w:rsid w:val="004617E9"/>
    <w:rsid w:val="004D468A"/>
    <w:rsid w:val="006179AD"/>
    <w:rsid w:val="006629A1"/>
    <w:rsid w:val="00684542"/>
    <w:rsid w:val="006A2D51"/>
    <w:rsid w:val="007615B4"/>
    <w:rsid w:val="00765D72"/>
    <w:rsid w:val="007A6734"/>
    <w:rsid w:val="00873C92"/>
    <w:rsid w:val="008753C9"/>
    <w:rsid w:val="00880DFF"/>
    <w:rsid w:val="00893532"/>
    <w:rsid w:val="008A226A"/>
    <w:rsid w:val="008D550C"/>
    <w:rsid w:val="008D5792"/>
    <w:rsid w:val="008F6817"/>
    <w:rsid w:val="00906356"/>
    <w:rsid w:val="00935271"/>
    <w:rsid w:val="009813B0"/>
    <w:rsid w:val="00A257E1"/>
    <w:rsid w:val="00AD2B16"/>
    <w:rsid w:val="00B979F2"/>
    <w:rsid w:val="00C14188"/>
    <w:rsid w:val="00C1793D"/>
    <w:rsid w:val="00C72F49"/>
    <w:rsid w:val="00D125D4"/>
    <w:rsid w:val="00D27DA0"/>
    <w:rsid w:val="00D747EA"/>
    <w:rsid w:val="00D8501A"/>
    <w:rsid w:val="00DF50E6"/>
    <w:rsid w:val="00E31051"/>
    <w:rsid w:val="00EE0435"/>
    <w:rsid w:val="00F00DC0"/>
    <w:rsid w:val="00F01A92"/>
    <w:rsid w:val="00F027E0"/>
    <w:rsid w:val="00F31023"/>
    <w:rsid w:val="00F34A5C"/>
    <w:rsid w:val="00F75B34"/>
    <w:rsid w:val="00FB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9B8156"/>
  <w15:docId w15:val="{BF137024-419E-411E-88D9-D5C07C8F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9A"/>
    <w:pPr>
      <w:bidi/>
      <w:spacing w:after="0" w:line="312" w:lineRule="auto"/>
      <w:ind w:firstLine="284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117B9A"/>
    <w:pPr>
      <w:keepNext/>
      <w:spacing w:before="240"/>
      <w:outlineLvl w:val="0"/>
    </w:pPr>
    <w:rPr>
      <w:rFonts w:asciiTheme="minorHAnsi" w:hAnsiTheme="minorHAnsi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117B9A"/>
    <w:pPr>
      <w:keepNext/>
      <w:spacing w:before="240" w:after="6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117B9A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B9A"/>
    <w:pPr>
      <w:keepNext/>
      <w:keepLines/>
      <w:spacing w:before="24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t">
    <w:name w:val="Bort"/>
    <w:basedOn w:val="Normal"/>
    <w:next w:val="Normal"/>
    <w:rsid w:val="00117B9A"/>
    <w:pPr>
      <w:spacing w:line="240" w:lineRule="auto"/>
      <w:ind w:firstLine="0"/>
    </w:pPr>
    <w:rPr>
      <w:sz w:val="20"/>
      <w:szCs w:val="24"/>
      <w:lang w:bidi="fa-IR"/>
    </w:rPr>
  </w:style>
  <w:style w:type="paragraph" w:customStyle="1" w:styleId="BortBold">
    <w:name w:val="BortBold"/>
    <w:basedOn w:val="Bort"/>
    <w:next w:val="Normal"/>
    <w:rsid w:val="00117B9A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117B9A"/>
    <w:pPr>
      <w:jc w:val="center"/>
    </w:pPr>
  </w:style>
  <w:style w:type="paragraph" w:styleId="Caption">
    <w:name w:val="caption"/>
    <w:basedOn w:val="Normal"/>
    <w:next w:val="Normal"/>
    <w:unhideWhenUsed/>
    <w:qFormat/>
    <w:rsid w:val="00117B9A"/>
    <w:pPr>
      <w:spacing w:after="200" w:line="240" w:lineRule="auto"/>
    </w:pPr>
    <w:rPr>
      <w:b/>
      <w:bCs/>
      <w:sz w:val="18"/>
      <w:szCs w:val="18"/>
    </w:rPr>
  </w:style>
  <w:style w:type="paragraph" w:customStyle="1" w:styleId="Code">
    <w:name w:val="Code"/>
    <w:basedOn w:val="Normal"/>
    <w:qFormat/>
    <w:rsid w:val="00117B9A"/>
    <w:pPr>
      <w:bidi w:val="0"/>
      <w:spacing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Figure">
    <w:name w:val="Figure"/>
    <w:basedOn w:val="Normal"/>
    <w:next w:val="Picture"/>
    <w:rsid w:val="00270962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Heading1Char">
    <w:name w:val="Heading 1 Char"/>
    <w:link w:val="Heading1"/>
    <w:rsid w:val="00117B9A"/>
    <w:rPr>
      <w:rFonts w:cs="B Nazanin"/>
      <w:b/>
      <w:bCs/>
      <w:kern w:val="32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117B9A"/>
    <w:rPr>
      <w:rFonts w:ascii="Arial" w:hAnsi="Arial" w:cs="B Nazanin"/>
      <w:b/>
      <w:b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117B9A"/>
    <w:rPr>
      <w:rFonts w:ascii="Arial" w:hAnsi="Arial" w:cs="B Titr"/>
      <w:b/>
      <w:bCs/>
      <w:sz w:val="24"/>
      <w:szCs w:val="28"/>
    </w:rPr>
  </w:style>
  <w:style w:type="paragraph" w:customStyle="1" w:styleId="Nahed">
    <w:name w:val="Nahed"/>
    <w:basedOn w:val="Normal"/>
    <w:next w:val="Normal"/>
    <w:link w:val="NahedChar"/>
    <w:qFormat/>
    <w:rsid w:val="00117B9A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117B9A"/>
    <w:rPr>
      <w:rFonts w:ascii="Times New Roman" w:hAnsi="Times New Roman" w:cs="B Nazanin"/>
      <w:b/>
      <w:bCs/>
      <w:sz w:val="24"/>
      <w:szCs w:val="28"/>
    </w:rPr>
  </w:style>
  <w:style w:type="paragraph" w:customStyle="1" w:styleId="Table">
    <w:name w:val="Table"/>
    <w:basedOn w:val="Normal"/>
    <w:next w:val="Normal"/>
    <w:link w:val="TableChar"/>
    <w:rsid w:val="00117B9A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117B9A"/>
    <w:rPr>
      <w:rFonts w:ascii="Times New Roman" w:hAnsi="Times New Roman" w:cs="B Nazanin"/>
      <w:b/>
      <w:bCs/>
      <w:sz w:val="20"/>
      <w:szCs w:val="24"/>
    </w:rPr>
  </w:style>
  <w:style w:type="table" w:customStyle="1" w:styleId="tblsimple">
    <w:name w:val="tblsimple"/>
    <w:basedOn w:val="TableNormal"/>
    <w:uiPriority w:val="99"/>
    <w:rsid w:val="00117B9A"/>
    <w:pPr>
      <w:spacing w:after="0" w:line="240" w:lineRule="auto"/>
      <w:jc w:val="center"/>
    </w:pPr>
    <w:rPr>
      <w:rFonts w:ascii="Times New Roman" w:hAnsi="Times New Roman" w:cs="B Nazanin"/>
      <w:sz w:val="20"/>
      <w:szCs w:val="24"/>
      <w:lang w:bidi="fa-IR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 w:themeFill="background1"/>
      <w:vAlign w:val="center"/>
    </w:tcPr>
  </w:style>
  <w:style w:type="character" w:customStyle="1" w:styleId="Heading9Char">
    <w:name w:val="Heading 9 Char"/>
    <w:basedOn w:val="DefaultParagraphFont"/>
    <w:link w:val="Heading9"/>
    <w:uiPriority w:val="9"/>
    <w:semiHidden/>
    <w:rsid w:val="00117B9A"/>
    <w:rPr>
      <w:rFonts w:ascii="Times New Roman" w:eastAsiaTheme="majorEastAsia" w:hAnsi="Times New Roman" w:cs="B Nazanin"/>
      <w:sz w:val="24"/>
      <w:szCs w:val="28"/>
    </w:rPr>
  </w:style>
  <w:style w:type="paragraph" w:customStyle="1" w:styleId="Picture">
    <w:name w:val="Picture"/>
    <w:basedOn w:val="Normal"/>
    <w:next w:val="Normal"/>
    <w:qFormat/>
    <w:rsid w:val="00270962"/>
    <w:pPr>
      <w:spacing w:after="100" w:afterAutospacing="1"/>
      <w:ind w:firstLine="0"/>
      <w:jc w:val="center"/>
    </w:pPr>
    <w:rPr>
      <w:lang w:bidi="fa-IR"/>
    </w:rPr>
  </w:style>
  <w:style w:type="paragraph" w:styleId="TOC1">
    <w:name w:val="toc 1"/>
    <w:basedOn w:val="Normal"/>
    <w:next w:val="Normal"/>
    <w:autoRedefine/>
    <w:uiPriority w:val="39"/>
    <w:rsid w:val="00117B9A"/>
    <w:pPr>
      <w:spacing w:line="240" w:lineRule="auto"/>
    </w:pPr>
    <w:rPr>
      <w:rFonts w:ascii="Cambria Math" w:hAnsi="Cambria Math"/>
    </w:rPr>
  </w:style>
  <w:style w:type="paragraph" w:styleId="NormalWeb">
    <w:name w:val="Normal (Web)"/>
    <w:basedOn w:val="Normal"/>
    <w:uiPriority w:val="99"/>
    <w:semiHidden/>
    <w:unhideWhenUsed/>
    <w:rsid w:val="008D550C"/>
    <w:pPr>
      <w:bidi w:val="0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B32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A3"/>
    <w:rPr>
      <w:rFonts w:ascii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2B32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A3"/>
    <w:rPr>
      <w:rFonts w:ascii="Times New Roman" w:hAnsi="Times New Roman" w:cs="B Nazanin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53C9"/>
    <w:pPr>
      <w:bidi/>
      <w:spacing w:after="0" w:line="312" w:lineRule="auto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5-Questionnaire\&#1578;&#1605;&#1662;&#1604;&#1740;&#1578;%20&#1662;&#1585;&#1587;&#1588;&#1606;&#1575;&#1605;&#160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تمپلیت پرسشنامه.dotx</Template>
  <TotalTime>20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12</cp:revision>
  <cp:lastPrinted>2023-06-26T20:32:00Z</cp:lastPrinted>
  <dcterms:created xsi:type="dcterms:W3CDTF">2014-06-09T12:50:00Z</dcterms:created>
  <dcterms:modified xsi:type="dcterms:W3CDTF">2024-04-21T07:52:00Z</dcterms:modified>
</cp:coreProperties>
</file>